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8881" w14:textId="329879C3" w:rsidR="00A8348D" w:rsidRDefault="00A8348D" w:rsidP="00A8348D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 w:rsidRPr="00687C4A"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Traineeships</w:t>
      </w: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 xml:space="preserve"> Certificate</w:t>
      </w:r>
      <w:r w:rsidR="004464D2"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/</w:t>
      </w:r>
    </w:p>
    <w:p w14:paraId="02ADD0EA" w14:textId="4FACC899" w:rsidR="004464D2" w:rsidRPr="00687C4A" w:rsidRDefault="004464D2" w:rsidP="00A8348D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Confirmation of the Placement Period</w:t>
      </w:r>
    </w:p>
    <w:p w14:paraId="42A3D829" w14:textId="023A907F" w:rsidR="008921A7" w:rsidRDefault="008921A7" w:rsidP="008921A7">
      <w:pPr>
        <w:spacing w:after="0"/>
        <w:rPr>
          <w:b/>
          <w:lang w:val="en-GB"/>
        </w:rPr>
      </w:pPr>
    </w:p>
    <w:p w14:paraId="084131CD" w14:textId="6AF4DBD6" w:rsidR="002017FF" w:rsidRPr="003316CA" w:rsidRDefault="002017FF" w:rsidP="003316CA">
      <w:pPr>
        <w:spacing w:after="0"/>
        <w:jc w:val="center"/>
        <w:rPr>
          <w:b/>
          <w:sz w:val="16"/>
          <w:szCs w:val="16"/>
          <w:lang w:val="en-GB"/>
        </w:rPr>
      </w:pP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1B621C" w14:paraId="1888C4B1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82041CA" w14:textId="77777777" w:rsidR="00F449D0" w:rsidRPr="002679FC" w:rsidRDefault="00AD30DC" w:rsidP="00123006">
            <w:pPr>
              <w:pStyle w:val="Textkomente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44C22846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1EE79C4" w14:textId="77777777" w:rsidR="00CB4A62" w:rsidRPr="00226134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144FF8E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78FD7A0" w14:textId="436112A6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  <w:r w:rsidR="005E26FC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B4A62" w:rsidRPr="001B621C" w14:paraId="33E18B44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B0D9A33" w14:textId="77777777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1EDC563B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EA88964" w14:textId="77777777" w:rsid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52ABAB6D" w14:textId="77777777" w:rsidR="00113E37" w:rsidRPr="00CB4A62" w:rsidRDefault="00113E37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4B12D8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5E4E2EA" w14:textId="33BCD2F0" w:rsidR="007328BE" w:rsidRDefault="00CB4A62" w:rsidP="00A326BD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 xml:space="preserve"> the complete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traineeship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 xml:space="preserve"> (incl. </w:t>
            </w:r>
            <w:r w:rsidR="000B3DD9">
              <w:rPr>
                <w:rFonts w:cs="Calibri"/>
                <w:b/>
                <w:sz w:val="16"/>
                <w:szCs w:val="16"/>
                <w:lang w:val="en-GB"/>
              </w:rPr>
              <w:t>v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>irtual component, if applicable)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  <w:p w14:paraId="38E1D771" w14:textId="460E59CD" w:rsidR="00F449D0" w:rsidRPr="00226134" w:rsidRDefault="007328BE" w:rsidP="00A75DB4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</w:t>
            </w:r>
            <w:r w:rsidR="00A75DB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component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: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</w:tc>
      </w:tr>
      <w:tr w:rsidR="00E74486" w:rsidRPr="005B1FE8" w14:paraId="04956C9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D16E68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629600F6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FAFC13F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18738C47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373F3D5" w14:textId="19586B8D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>ks carried out by the trainee</w:t>
            </w:r>
            <w:r w:rsidR="00A75DB4">
              <w:rPr>
                <w:rFonts w:cs="Arial"/>
                <w:b/>
                <w:sz w:val="16"/>
                <w:szCs w:val="16"/>
                <w:lang w:val="en-GB"/>
              </w:rPr>
              <w:t xml:space="preserve"> </w:t>
            </w:r>
            <w:r w:rsidR="00A75DB4" w:rsidRPr="00A75DB4">
              <w:rPr>
                <w:rFonts w:cs="Arial"/>
                <w:b/>
                <w:sz w:val="16"/>
                <w:szCs w:val="16"/>
                <w:lang w:val="en-GB"/>
              </w:rPr>
              <w:t>(including the virtual component, if applicable)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: </w:t>
            </w:r>
          </w:p>
          <w:p w14:paraId="425E32CE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2CFEF9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264246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4CC964E6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530B3EE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4EB325B9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3D938F7" w14:textId="7359E73F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4620AB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4620AB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5F6B25E8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A2EBE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1FFF35C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327DD13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B58F4C5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DCCAB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9BB034C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67A5354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DDB7364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6E68DCF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5DB06CD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A0E70C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00A055DE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FEA753D" w14:textId="77777777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61405C44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20ADBAD" w14:textId="77777777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159A2DE7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56DFC2C8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647001A3" w14:textId="4AC6D1FB" w:rsidR="00F47590" w:rsidRPr="00226134" w:rsidRDefault="00F47590" w:rsidP="00A8348D">
      <w:pPr>
        <w:rPr>
          <w:lang w:val="en-GB"/>
        </w:rPr>
      </w:pPr>
    </w:p>
    <w:sectPr w:rsidR="00F47590" w:rsidRPr="00226134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9E46B" w14:textId="77777777" w:rsidR="00A92D86" w:rsidRDefault="00A92D86" w:rsidP="00261299">
      <w:pPr>
        <w:spacing w:after="0" w:line="240" w:lineRule="auto"/>
      </w:pPr>
      <w:r>
        <w:separator/>
      </w:r>
    </w:p>
  </w:endnote>
  <w:endnote w:type="continuationSeparator" w:id="0">
    <w:p w14:paraId="7CF3EF43" w14:textId="77777777" w:rsidR="00A92D86" w:rsidRDefault="00A92D86" w:rsidP="00261299">
      <w:pPr>
        <w:spacing w:after="0" w:line="240" w:lineRule="auto"/>
      </w:pPr>
      <w:r>
        <w:continuationSeparator/>
      </w:r>
    </w:p>
  </w:endnote>
  <w:endnote w:type="continuationNotice" w:id="1">
    <w:p w14:paraId="62D34535" w14:textId="77777777" w:rsidR="00A92D86" w:rsidRDefault="00A92D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F2CA6" w14:textId="76936A31" w:rsidR="00EF3842" w:rsidRDefault="002B5577">
        <w:pPr>
          <w:pStyle w:val="Zpat"/>
          <w:jc w:val="center"/>
        </w:pPr>
        <w:r>
          <w:fldChar w:fldCharType="begin"/>
        </w:r>
        <w:r w:rsidR="00EF3842">
          <w:instrText xml:space="preserve"> PAGE   \* MERGEFORMAT </w:instrText>
        </w:r>
        <w:r>
          <w:fldChar w:fldCharType="separate"/>
        </w:r>
        <w:r w:rsidR="007976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0B83E" w14:textId="77777777" w:rsidR="00EF3842" w:rsidRDefault="00EF38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33F8D" w14:textId="77777777" w:rsidR="00A92D86" w:rsidRDefault="00A92D86" w:rsidP="00261299">
      <w:pPr>
        <w:spacing w:after="0" w:line="240" w:lineRule="auto"/>
      </w:pPr>
      <w:r>
        <w:separator/>
      </w:r>
    </w:p>
  </w:footnote>
  <w:footnote w:type="continuationSeparator" w:id="0">
    <w:p w14:paraId="78468A8B" w14:textId="77777777" w:rsidR="00A92D86" w:rsidRDefault="00A92D86" w:rsidP="00261299">
      <w:pPr>
        <w:spacing w:after="0" w:line="240" w:lineRule="auto"/>
      </w:pPr>
      <w:r>
        <w:continuationSeparator/>
      </w:r>
    </w:p>
  </w:footnote>
  <w:footnote w:type="continuationNotice" w:id="1">
    <w:p w14:paraId="743F6D6E" w14:textId="77777777" w:rsidR="00A92D86" w:rsidRDefault="00A92D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EAAF" w14:textId="660B9F1E" w:rsidR="004464D2" w:rsidRDefault="004464D2">
    <w:pPr>
      <w:pStyle w:val="Zhlav"/>
    </w:pPr>
    <w:r>
      <w:rPr>
        <w:noProof/>
      </w:rPr>
      <w:drawing>
        <wp:inline distT="0" distB="0" distL="0" distR="0" wp14:anchorId="66E42D0B" wp14:editId="5AA0F575">
          <wp:extent cx="1333500" cy="567639"/>
          <wp:effectExtent l="0" t="0" r="0" b="4445"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436" cy="56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75DD" w14:textId="7E0BC92B" w:rsidR="00EF3842" w:rsidRDefault="00D16BAA">
    <w:pPr>
      <w:pStyle w:val="Zhlav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DCA89EC" wp14:editId="2ED35FB7">
              <wp:simplePos x="0" y="0"/>
              <wp:positionH relativeFrom="column">
                <wp:posOffset>5233670</wp:posOffset>
              </wp:positionH>
              <wp:positionV relativeFrom="paragraph">
                <wp:posOffset>-111760</wp:posOffset>
              </wp:positionV>
              <wp:extent cx="1942465" cy="4292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7674D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96DFFA6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6BF57A70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4367138C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A89E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" filled="f" stroked="f">
              <v:textbox>
                <w:txbxContent>
                  <w:p w14:paraId="167674D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96DFFA6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6BF57A70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4367138C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EF3842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6E1A0064" wp14:editId="768DFE7A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3DD9"/>
    <w:rsid w:val="000B4637"/>
    <w:rsid w:val="000B6A2D"/>
    <w:rsid w:val="000C3A10"/>
    <w:rsid w:val="000C3AA7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380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1CE"/>
    <w:rsid w:val="00204CC3"/>
    <w:rsid w:val="00205073"/>
    <w:rsid w:val="0021173F"/>
    <w:rsid w:val="00226134"/>
    <w:rsid w:val="0023434B"/>
    <w:rsid w:val="00236D5E"/>
    <w:rsid w:val="00240131"/>
    <w:rsid w:val="00244D0F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5577"/>
    <w:rsid w:val="002B7F4E"/>
    <w:rsid w:val="002C05C1"/>
    <w:rsid w:val="002D0AF4"/>
    <w:rsid w:val="002D28CF"/>
    <w:rsid w:val="002D3C62"/>
    <w:rsid w:val="002D61D4"/>
    <w:rsid w:val="002E24EE"/>
    <w:rsid w:val="002F34B2"/>
    <w:rsid w:val="00301C9A"/>
    <w:rsid w:val="00301F01"/>
    <w:rsid w:val="00304920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64D2"/>
    <w:rsid w:val="004472A2"/>
    <w:rsid w:val="0045406B"/>
    <w:rsid w:val="00461303"/>
    <w:rsid w:val="004620AB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613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26FC"/>
    <w:rsid w:val="005E3B1D"/>
    <w:rsid w:val="005E53E1"/>
    <w:rsid w:val="005F4B05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1A82"/>
    <w:rsid w:val="006D21B0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328BE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9763C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2004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3F0"/>
    <w:rsid w:val="00971960"/>
    <w:rsid w:val="00971AA2"/>
    <w:rsid w:val="00982266"/>
    <w:rsid w:val="009861E1"/>
    <w:rsid w:val="00997FD8"/>
    <w:rsid w:val="009A30CA"/>
    <w:rsid w:val="009B7747"/>
    <w:rsid w:val="009C0AB9"/>
    <w:rsid w:val="009C1170"/>
    <w:rsid w:val="009C6498"/>
    <w:rsid w:val="009D02E7"/>
    <w:rsid w:val="009D417C"/>
    <w:rsid w:val="009E0D85"/>
    <w:rsid w:val="009E703D"/>
    <w:rsid w:val="009E70F1"/>
    <w:rsid w:val="009E7AA5"/>
    <w:rsid w:val="009E7E84"/>
    <w:rsid w:val="009F1630"/>
    <w:rsid w:val="00A00B68"/>
    <w:rsid w:val="00A01ECF"/>
    <w:rsid w:val="00A04811"/>
    <w:rsid w:val="00A04C7E"/>
    <w:rsid w:val="00A04F60"/>
    <w:rsid w:val="00A10BB9"/>
    <w:rsid w:val="00A13B99"/>
    <w:rsid w:val="00A1571C"/>
    <w:rsid w:val="00A17BF8"/>
    <w:rsid w:val="00A21097"/>
    <w:rsid w:val="00A22073"/>
    <w:rsid w:val="00A326BD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75DB4"/>
    <w:rsid w:val="00A80861"/>
    <w:rsid w:val="00A8124E"/>
    <w:rsid w:val="00A8348D"/>
    <w:rsid w:val="00A85D7E"/>
    <w:rsid w:val="00A915CA"/>
    <w:rsid w:val="00A92D86"/>
    <w:rsid w:val="00A939CD"/>
    <w:rsid w:val="00A96AA2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438ED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B0CD6"/>
    <w:rsid w:val="00BB4463"/>
    <w:rsid w:val="00BB4F99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6BAA"/>
    <w:rsid w:val="00D172E2"/>
    <w:rsid w:val="00D24E26"/>
    <w:rsid w:val="00D33628"/>
    <w:rsid w:val="00D3366A"/>
    <w:rsid w:val="00D369E6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87A04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405"/>
    <w:rsid w:val="00E9437A"/>
    <w:rsid w:val="00EA0C52"/>
    <w:rsid w:val="00EA1367"/>
    <w:rsid w:val="00EA1BFE"/>
    <w:rsid w:val="00EA3325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E719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CDCE1"/>
  <w15:docId w15:val="{47DAD4ED-41D1-4B72-98AF-9387F3E8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5577"/>
  </w:style>
  <w:style w:type="paragraph" w:styleId="Nadpis1">
    <w:name w:val="heading 1"/>
    <w:basedOn w:val="Normln"/>
    <w:next w:val="Normln"/>
    <w:link w:val="Nadpis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"/>
    <w:next w:val="Normln"/>
    <w:link w:val="Nadpis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"/>
    <w:next w:val="Normln"/>
    <w:link w:val="Nadpis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"/>
    <w:next w:val="Normln"/>
    <w:link w:val="Nadpis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1299"/>
  </w:style>
  <w:style w:type="paragraph" w:styleId="Zpat">
    <w:name w:val="footer"/>
    <w:basedOn w:val="Normln"/>
    <w:link w:val="Zpat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299"/>
  </w:style>
  <w:style w:type="paragraph" w:styleId="Textbubliny">
    <w:name w:val="Balloon Text"/>
    <w:basedOn w:val="Normln"/>
    <w:link w:val="Textbubliny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kaznavysvtlivky">
    <w:name w:val="endnote reference"/>
    <w:rsid w:val="003F2100"/>
    <w:rPr>
      <w:vertAlign w:val="superscript"/>
    </w:rPr>
  </w:style>
  <w:style w:type="paragraph" w:styleId="Textvysvtlivek">
    <w:name w:val="endnote text"/>
    <w:basedOn w:val="Normln"/>
    <w:link w:val="TextvysvtlivekChar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F2100"/>
    <w:rPr>
      <w:sz w:val="20"/>
      <w:szCs w:val="20"/>
    </w:rPr>
  </w:style>
  <w:style w:type="character" w:styleId="Hypertextovodkaz">
    <w:name w:val="Hyperlink"/>
    <w:rsid w:val="00D83C1F"/>
    <w:rPr>
      <w:color w:val="0000FF"/>
      <w:u w:val="single"/>
    </w:rPr>
  </w:style>
  <w:style w:type="paragraph" w:styleId="Textkomente">
    <w:name w:val="annotation text"/>
    <w:basedOn w:val="Normln"/>
    <w:link w:val="TextkomenteChar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komenteChar">
    <w:name w:val="Text komentáře Char"/>
    <w:basedOn w:val="Standardnpsmoodstavce"/>
    <w:link w:val="Textkomente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Standardnpsmoodstavce"/>
    <w:link w:val="Nadpis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Standardnpsmoodstavce"/>
    <w:link w:val="Nadpis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Standardnpsmoodstavce"/>
    <w:link w:val="Nadpis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Standardnpsmoodstavce"/>
    <w:link w:val="Nadpis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">
    <w:name w:val="annotation reference"/>
    <w:basedOn w:val="Standardnpsmoodstavce"/>
    <w:uiPriority w:val="99"/>
    <w:semiHidden/>
    <w:unhideWhenUsed/>
    <w:rsid w:val="00FD693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ize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tavecseseznamem">
    <w:name w:val="List Paragraph"/>
    <w:basedOn w:val="Normln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ln"/>
    <w:next w:val="Normln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">
    <w:name w:val="List Bullet"/>
    <w:basedOn w:val="Normln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ln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2">
    <w:name w:val="List Bullet 2"/>
    <w:basedOn w:val="Normln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3">
    <w:name w:val="List Bullet 3"/>
    <w:basedOn w:val="Normln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4">
    <w:name w:val="List Bullet 4"/>
    <w:basedOn w:val="Normln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ln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ln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ln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ln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ln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">
    <w:name w:val="List Number"/>
    <w:basedOn w:val="Normln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ln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2">
    <w:name w:val="List Number 2"/>
    <w:basedOn w:val="Normln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3">
    <w:name w:val="List Number 3"/>
    <w:basedOn w:val="Normln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4">
    <w:name w:val="List Number 4"/>
    <w:basedOn w:val="Normln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ln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ln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ln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ln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ln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ln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ln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ln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ln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ln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ln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ln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ln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ln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ln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bsah5">
    <w:name w:val="toc 5"/>
    <w:basedOn w:val="Normln"/>
    <w:next w:val="Normln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dpisobsahu">
    <w:name w:val="TOC Heading"/>
    <w:basedOn w:val="Normln"/>
    <w:next w:val="Normln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bsah1">
    <w:name w:val="toc 1"/>
    <w:basedOn w:val="Normln"/>
    <w:next w:val="Normln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Obsah2">
    <w:name w:val="toc 2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3">
    <w:name w:val="toc 3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4">
    <w:name w:val="toc 4"/>
    <w:basedOn w:val="Normln"/>
    <w:next w:val="Normln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FA97C31CCE3F46B1605F660875FC4B" ma:contentTypeVersion="16" ma:contentTypeDescription="Vytvoří nový dokument" ma:contentTypeScope="" ma:versionID="90a5c5e20019e6c83fb553773eae1afc">
  <xsd:schema xmlns:xsd="http://www.w3.org/2001/XMLSchema" xmlns:xs="http://www.w3.org/2001/XMLSchema" xmlns:p="http://schemas.microsoft.com/office/2006/metadata/properties" xmlns:ns2="c6bce513-6003-4b7b-974d-860c1e2b1d0e" xmlns:ns3="af0e88ba-4d4c-4050-ba7b-e2a7d04bdf18" targetNamespace="http://schemas.microsoft.com/office/2006/metadata/properties" ma:root="true" ma:fieldsID="80ed420311c07aef2de613752191edb4" ns2:_="" ns3:_="">
    <xsd:import namespace="c6bce513-6003-4b7b-974d-860c1e2b1d0e"/>
    <xsd:import namespace="af0e88ba-4d4c-4050-ba7b-e2a7d04bd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ce513-6003-4b7b-974d-860c1e2b1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9e14e92-8d04-4d6d-b0a4-942c3653f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e88ba-4d4c-4050-ba7b-e2a7d04bdf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4882f-fa16-45eb-bc5b-76ef83bb0f0e}" ma:internalName="TaxCatchAll" ma:showField="CatchAllData" ma:web="af0e88ba-4d4c-4050-ba7b-e2a7d04bd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bce513-6003-4b7b-974d-860c1e2b1d0e">
      <Terms xmlns="http://schemas.microsoft.com/office/infopath/2007/PartnerControls"/>
    </lcf76f155ced4ddcb4097134ff3c332f>
    <TaxCatchAll xmlns="af0e88ba-4d4c-4050-ba7b-e2a7d04bdf18" xsi:nil="true"/>
  </documentManagement>
</p:properties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9A16B-66F5-44B8-925A-8D35334AD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ce513-6003-4b7b-974d-860c1e2b1d0e"/>
    <ds:schemaRef ds:uri="af0e88ba-4d4c-4050-ba7b-e2a7d04bd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2BAA0-071D-4D0F-B91E-A6E7B29F0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6bce513-6003-4b7b-974d-860c1e2b1d0e"/>
    <ds:schemaRef ds:uri="af0e88ba-4d4c-4050-ba7b-e2a7d04bdf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Lenka Vivas</cp:lastModifiedBy>
  <cp:revision>2</cp:revision>
  <cp:lastPrinted>2015-04-10T09:51:00Z</cp:lastPrinted>
  <dcterms:created xsi:type="dcterms:W3CDTF">2026-09-18T13:33:00Z</dcterms:created>
  <dcterms:modified xsi:type="dcterms:W3CDTF">2026-09-18T13:33:00Z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0x01010045FA97C31CCE3F46B1605F660875FC4B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